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CA9" w:rsidRDefault="00384CA9" w:rsidP="00454796">
      <w:pPr>
        <w:jc w:val="center"/>
        <w:rPr>
          <w:i/>
        </w:rPr>
      </w:pPr>
    </w:p>
    <w:p w:rsidR="00384CA9" w:rsidRPr="00F56722" w:rsidRDefault="00384CA9" w:rsidP="00454796">
      <w:pPr>
        <w:jc w:val="center"/>
        <w:rPr>
          <w:i/>
        </w:rPr>
      </w:pPr>
      <w:r w:rsidRPr="00F56722">
        <w:rPr>
          <w:i/>
        </w:rPr>
        <w:t>Reggia di Colorno, 19 settembre 2011</w:t>
      </w:r>
    </w:p>
    <w:p w:rsidR="00384CA9" w:rsidRDefault="00384CA9" w:rsidP="00F56722">
      <w:pPr>
        <w:jc w:val="center"/>
        <w:rPr>
          <w:b/>
          <w:i/>
        </w:rPr>
      </w:pPr>
      <w:r>
        <w:rPr>
          <w:b/>
          <w:i/>
        </w:rPr>
        <w:t xml:space="preserve">Presentazione </w:t>
      </w:r>
    </w:p>
    <w:p w:rsidR="00384CA9" w:rsidRPr="00203A99" w:rsidRDefault="00384CA9" w:rsidP="00F56722">
      <w:pPr>
        <w:jc w:val="center"/>
        <w:rPr>
          <w:b/>
          <w:i/>
          <w:sz w:val="28"/>
          <w:szCs w:val="28"/>
        </w:rPr>
      </w:pPr>
      <w:r w:rsidRPr="00203A99">
        <w:rPr>
          <w:b/>
          <w:i/>
          <w:sz w:val="28"/>
          <w:szCs w:val="28"/>
        </w:rPr>
        <w:t>“</w:t>
      </w:r>
      <w:r w:rsidRPr="00203A99">
        <w:rPr>
          <w:b/>
          <w:sz w:val="28"/>
          <w:szCs w:val="28"/>
        </w:rPr>
        <w:t>Olio &amp; Vino, Eccellenze d'Italia prima e dopo la crisi</w:t>
      </w:r>
      <w:r w:rsidRPr="00203A99">
        <w:rPr>
          <w:b/>
          <w:i/>
          <w:sz w:val="28"/>
          <w:szCs w:val="28"/>
        </w:rPr>
        <w:t>”</w:t>
      </w:r>
    </w:p>
    <w:p w:rsidR="00384CA9" w:rsidRDefault="00384CA9" w:rsidP="00454796">
      <w:pPr>
        <w:jc w:val="center"/>
      </w:pPr>
      <w:r>
        <w:t>di Nicola Dante Basile</w:t>
      </w:r>
    </w:p>
    <w:p w:rsidR="00384CA9" w:rsidRPr="00F56722" w:rsidRDefault="00384CA9" w:rsidP="00454796">
      <w:pPr>
        <w:jc w:val="center"/>
        <w:rPr>
          <w:i/>
        </w:rPr>
      </w:pPr>
      <w:r w:rsidRPr="00F56722">
        <w:t>Programma</w:t>
      </w:r>
    </w:p>
    <w:p w:rsidR="00384CA9" w:rsidRDefault="00384CA9"/>
    <w:p w:rsidR="00384CA9" w:rsidRDefault="00384CA9" w:rsidP="00F56722">
      <w:r>
        <w:t xml:space="preserve">11:30  - Aula Capriate </w:t>
      </w:r>
    </w:p>
    <w:p w:rsidR="00384CA9" w:rsidRPr="00F56722" w:rsidRDefault="00384CA9" w:rsidP="00F56722">
      <w:pPr>
        <w:rPr>
          <w:b/>
        </w:rPr>
      </w:pPr>
      <w:r w:rsidRPr="00F56722">
        <w:rPr>
          <w:b/>
        </w:rPr>
        <w:t>Introduzione e saluto</w:t>
      </w:r>
    </w:p>
    <w:p w:rsidR="00384CA9" w:rsidRPr="00F56722" w:rsidRDefault="00384CA9" w:rsidP="00F56722">
      <w:pPr>
        <w:pStyle w:val="ListParagraph"/>
        <w:numPr>
          <w:ilvl w:val="0"/>
          <w:numId w:val="1"/>
        </w:numPr>
        <w:rPr>
          <w:i/>
        </w:rPr>
      </w:pPr>
      <w:r w:rsidRPr="00F56722">
        <w:rPr>
          <w:i/>
        </w:rPr>
        <w:t xml:space="preserve">Albino </w:t>
      </w:r>
      <w:r>
        <w:rPr>
          <w:i/>
        </w:rPr>
        <w:t>I</w:t>
      </w:r>
      <w:r w:rsidRPr="00F56722">
        <w:rPr>
          <w:i/>
        </w:rPr>
        <w:t>vardi Ganapini, Presidente ALMA</w:t>
      </w:r>
    </w:p>
    <w:p w:rsidR="00384CA9" w:rsidRPr="00F56722" w:rsidRDefault="00384CA9" w:rsidP="00F56722">
      <w:pPr>
        <w:rPr>
          <w:b/>
        </w:rPr>
      </w:pPr>
      <w:r>
        <w:rPr>
          <w:b/>
        </w:rPr>
        <w:t>Con l’autore i</w:t>
      </w:r>
      <w:r w:rsidRPr="00F56722">
        <w:rPr>
          <w:b/>
        </w:rPr>
        <w:t>ntervengono:</w:t>
      </w:r>
    </w:p>
    <w:p w:rsidR="00384CA9" w:rsidRPr="00F56722" w:rsidRDefault="00384CA9" w:rsidP="00F56722">
      <w:pPr>
        <w:pStyle w:val="ListParagraph"/>
        <w:numPr>
          <w:ilvl w:val="0"/>
          <w:numId w:val="1"/>
        </w:numPr>
        <w:rPr>
          <w:i/>
        </w:rPr>
      </w:pPr>
      <w:r>
        <w:rPr>
          <w:i/>
        </w:rPr>
        <w:t xml:space="preserve">Michele Zonin, Consigliere </w:t>
      </w:r>
      <w:r w:rsidRPr="00F56722">
        <w:rPr>
          <w:i/>
        </w:rPr>
        <w:t xml:space="preserve"> Casa Zonin</w:t>
      </w:r>
    </w:p>
    <w:p w:rsidR="00384CA9" w:rsidRPr="00F56722" w:rsidRDefault="00384CA9" w:rsidP="00180620">
      <w:pPr>
        <w:pStyle w:val="ListParagraph"/>
        <w:numPr>
          <w:ilvl w:val="0"/>
          <w:numId w:val="1"/>
        </w:numPr>
        <w:rPr>
          <w:i/>
        </w:rPr>
      </w:pPr>
      <w:r w:rsidRPr="00F56722">
        <w:rPr>
          <w:i/>
        </w:rPr>
        <w:t>Antonello Maietta, Presidente AIS</w:t>
      </w:r>
    </w:p>
    <w:p w:rsidR="00384CA9" w:rsidRPr="00F56722" w:rsidRDefault="00384CA9" w:rsidP="00180620">
      <w:pPr>
        <w:pStyle w:val="ListParagraph"/>
        <w:numPr>
          <w:ilvl w:val="0"/>
          <w:numId w:val="1"/>
        </w:numPr>
        <w:rPr>
          <w:i/>
        </w:rPr>
      </w:pPr>
      <w:r w:rsidRPr="00F56722">
        <w:rPr>
          <w:i/>
        </w:rPr>
        <w:t>Giovanni Mantovani, Direttore Generale Fiere di Verona</w:t>
      </w:r>
    </w:p>
    <w:p w:rsidR="00384CA9" w:rsidRPr="00F56722" w:rsidRDefault="00384CA9" w:rsidP="00180620">
      <w:pPr>
        <w:pStyle w:val="ListParagraph"/>
        <w:numPr>
          <w:ilvl w:val="0"/>
          <w:numId w:val="1"/>
        </w:numPr>
        <w:rPr>
          <w:i/>
        </w:rPr>
      </w:pPr>
      <w:r w:rsidRPr="00F56722">
        <w:rPr>
          <w:i/>
        </w:rPr>
        <w:t>Andrea Babbi, AD APT Servizi Emilia Romagna</w:t>
      </w:r>
    </w:p>
    <w:p w:rsidR="00384CA9" w:rsidRPr="00F56722" w:rsidRDefault="00384CA9" w:rsidP="00180620">
      <w:pPr>
        <w:pStyle w:val="ListParagraph"/>
        <w:numPr>
          <w:ilvl w:val="0"/>
          <w:numId w:val="1"/>
        </w:numPr>
        <w:rPr>
          <w:i/>
        </w:rPr>
      </w:pPr>
      <w:r w:rsidRPr="00F56722">
        <w:rPr>
          <w:i/>
        </w:rPr>
        <w:t>Fabio Carlesi, Direttore Generale Ente Vini Enoteca di Siena</w:t>
      </w:r>
    </w:p>
    <w:p w:rsidR="00384CA9" w:rsidRDefault="00384CA9" w:rsidP="00180620">
      <w:pPr>
        <w:pStyle w:val="ListParagraph"/>
        <w:numPr>
          <w:ilvl w:val="0"/>
          <w:numId w:val="1"/>
        </w:numPr>
        <w:rPr>
          <w:i/>
        </w:rPr>
      </w:pPr>
      <w:r w:rsidRPr="00F56722">
        <w:rPr>
          <w:i/>
        </w:rPr>
        <w:t>Paolo Coppini, Arte Olearia Coppini</w:t>
      </w:r>
    </w:p>
    <w:p w:rsidR="00384CA9" w:rsidRDefault="00384CA9" w:rsidP="002B176A">
      <w:r w:rsidRPr="00647FBC">
        <w:t>Modera</w:t>
      </w:r>
      <w:r>
        <w:t xml:space="preserve">tore </w:t>
      </w:r>
    </w:p>
    <w:p w:rsidR="00384CA9" w:rsidRPr="00A2643E" w:rsidRDefault="00384CA9" w:rsidP="002B176A">
      <w:pPr>
        <w:rPr>
          <w:i/>
        </w:rPr>
      </w:pPr>
      <w:r>
        <w:t xml:space="preserve">        - </w:t>
      </w:r>
      <w:r w:rsidRPr="00F56722">
        <w:t xml:space="preserve"> </w:t>
      </w:r>
      <w:r w:rsidRPr="00A2643E">
        <w:rPr>
          <w:i/>
        </w:rPr>
        <w:t>Andrea Sinigaglia, Direttore Alma Wine Academy</w:t>
      </w:r>
    </w:p>
    <w:p w:rsidR="00384CA9" w:rsidRPr="00F56722" w:rsidRDefault="00384CA9" w:rsidP="00180620">
      <w:pPr>
        <w:rPr>
          <w:b/>
        </w:rPr>
      </w:pPr>
      <w:r w:rsidRPr="00F56722">
        <w:rPr>
          <w:b/>
        </w:rPr>
        <w:t>Conclusioni</w:t>
      </w:r>
      <w:r>
        <w:rPr>
          <w:b/>
        </w:rPr>
        <w:t xml:space="preserve"> </w:t>
      </w:r>
    </w:p>
    <w:p w:rsidR="00384CA9" w:rsidRPr="00F56722" w:rsidRDefault="00384CA9" w:rsidP="00F56722">
      <w:pPr>
        <w:pStyle w:val="ListParagraph"/>
        <w:numPr>
          <w:ilvl w:val="0"/>
          <w:numId w:val="1"/>
        </w:numPr>
        <w:rPr>
          <w:i/>
        </w:rPr>
      </w:pPr>
      <w:r w:rsidRPr="00F56722">
        <w:rPr>
          <w:i/>
        </w:rPr>
        <w:t>Gualtiero Marchesi, Rettore ALMA</w:t>
      </w:r>
    </w:p>
    <w:p w:rsidR="00384CA9" w:rsidRDefault="00384CA9"/>
    <w:p w:rsidR="00384CA9" w:rsidRDefault="00384CA9"/>
    <w:p w:rsidR="00384CA9" w:rsidRDefault="00384CA9"/>
    <w:p w:rsidR="00384CA9" w:rsidRDefault="00384CA9"/>
    <w:p w:rsidR="00384CA9" w:rsidRDefault="00384CA9"/>
    <w:p w:rsidR="00384CA9" w:rsidRPr="00647FBC" w:rsidRDefault="00384CA9">
      <w:pPr>
        <w:rPr>
          <w:b/>
          <w:i/>
        </w:rPr>
      </w:pPr>
      <w:r>
        <w:t xml:space="preserve">13:00  Cantina Didattica ALMA - </w:t>
      </w:r>
      <w:r w:rsidRPr="00647FBC">
        <w:rPr>
          <w:b/>
          <w:i/>
        </w:rPr>
        <w:t>Aperitivo a cura di  Alma Wine Academy</w:t>
      </w:r>
    </w:p>
    <w:p w:rsidR="00384CA9" w:rsidRDefault="00384CA9">
      <w:r>
        <w:t xml:space="preserve">13:30  </w:t>
      </w:r>
      <w:r>
        <w:rPr>
          <w:b/>
          <w:i/>
        </w:rPr>
        <w:t xml:space="preserve">Buffet  a tema a cura di </w:t>
      </w:r>
      <w:r w:rsidRPr="00647FBC">
        <w:rPr>
          <w:b/>
          <w:i/>
        </w:rPr>
        <w:t xml:space="preserve"> ALMA Caseus</w:t>
      </w:r>
    </w:p>
    <w:p w:rsidR="00384CA9" w:rsidRDefault="00384CA9"/>
    <w:p w:rsidR="00384CA9" w:rsidRDefault="00384CA9"/>
    <w:p w:rsidR="00384CA9" w:rsidRDefault="00384CA9"/>
    <w:p w:rsidR="00384CA9" w:rsidRDefault="00384CA9"/>
    <w:sectPr w:rsidR="00384CA9" w:rsidSect="00BB79FD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CA9" w:rsidRDefault="00384CA9" w:rsidP="00454796">
      <w:pPr>
        <w:spacing w:after="0" w:line="240" w:lineRule="auto"/>
      </w:pPr>
      <w:r>
        <w:separator/>
      </w:r>
    </w:p>
  </w:endnote>
  <w:endnote w:type="continuationSeparator" w:id="0">
    <w:p w:rsidR="00384CA9" w:rsidRDefault="00384CA9" w:rsidP="00454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CA9" w:rsidRDefault="00384CA9" w:rsidP="00454796">
      <w:pPr>
        <w:spacing w:after="0" w:line="240" w:lineRule="auto"/>
      </w:pPr>
      <w:r>
        <w:separator/>
      </w:r>
    </w:p>
  </w:footnote>
  <w:footnote w:type="continuationSeparator" w:id="0">
    <w:p w:rsidR="00384CA9" w:rsidRDefault="00384CA9" w:rsidP="00454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CA9" w:rsidRDefault="00384CA9" w:rsidP="00454796">
    <w:pPr>
      <w:pStyle w:val="Header"/>
      <w:jc w:val="center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i1026" type="#_x0000_t75" style="width:137.25pt;height:51.75pt;visibility:visible">
          <v:imagedata r:id="rId1" o:title=""/>
        </v:shape>
      </w:pict>
    </w:r>
  </w:p>
  <w:p w:rsidR="00384CA9" w:rsidRDefault="00384CA9" w:rsidP="00454796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2E1F9F"/>
    <w:multiLevelType w:val="hybridMultilevel"/>
    <w:tmpl w:val="7F1E3EB2"/>
    <w:lvl w:ilvl="0" w:tplc="150E1C5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0367"/>
    <w:rsid w:val="00041B53"/>
    <w:rsid w:val="0004487A"/>
    <w:rsid w:val="000751F8"/>
    <w:rsid w:val="000B258E"/>
    <w:rsid w:val="000F13BA"/>
    <w:rsid w:val="00110BE0"/>
    <w:rsid w:val="00180620"/>
    <w:rsid w:val="00203A99"/>
    <w:rsid w:val="002249DF"/>
    <w:rsid w:val="002B176A"/>
    <w:rsid w:val="00302E0A"/>
    <w:rsid w:val="0031472B"/>
    <w:rsid w:val="00384CA9"/>
    <w:rsid w:val="003A4D19"/>
    <w:rsid w:val="003C64FA"/>
    <w:rsid w:val="003F0058"/>
    <w:rsid w:val="00406668"/>
    <w:rsid w:val="00454796"/>
    <w:rsid w:val="00647FBC"/>
    <w:rsid w:val="0073153D"/>
    <w:rsid w:val="00737AC5"/>
    <w:rsid w:val="007A3FF3"/>
    <w:rsid w:val="007B13D0"/>
    <w:rsid w:val="007F5C45"/>
    <w:rsid w:val="008F13A1"/>
    <w:rsid w:val="00983888"/>
    <w:rsid w:val="009D3B46"/>
    <w:rsid w:val="00A2643E"/>
    <w:rsid w:val="00A764E7"/>
    <w:rsid w:val="00A95AE0"/>
    <w:rsid w:val="00B70952"/>
    <w:rsid w:val="00BB79FD"/>
    <w:rsid w:val="00BF2254"/>
    <w:rsid w:val="00CF78E2"/>
    <w:rsid w:val="00D34050"/>
    <w:rsid w:val="00D5243A"/>
    <w:rsid w:val="00D8588D"/>
    <w:rsid w:val="00D90E9C"/>
    <w:rsid w:val="00D9407F"/>
    <w:rsid w:val="00DF1F20"/>
    <w:rsid w:val="00E77315"/>
    <w:rsid w:val="00EB0367"/>
    <w:rsid w:val="00EC51BF"/>
    <w:rsid w:val="00F26096"/>
    <w:rsid w:val="00F56722"/>
    <w:rsid w:val="00F96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EA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4547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5479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4547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5479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54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547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4547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2</Pages>
  <Words>114</Words>
  <Characters>653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Reggia di Colorno, 19 settembre 2011</dc:title>
  <dc:subject/>
  <dc:creator>Andrea Sinigaglia - ALMA</dc:creator>
  <cp:keywords/>
  <dc:description/>
  <cp:lastModifiedBy>-</cp:lastModifiedBy>
  <cp:revision>2</cp:revision>
  <cp:lastPrinted>2011-06-24T09:20:00Z</cp:lastPrinted>
  <dcterms:created xsi:type="dcterms:W3CDTF">2011-08-28T08:04:00Z</dcterms:created>
  <dcterms:modified xsi:type="dcterms:W3CDTF">2011-08-28T08:04:00Z</dcterms:modified>
</cp:coreProperties>
</file>